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E2932D" w14:textId="77777777" w:rsidR="003D7631" w:rsidRDefault="003D7631" w:rsidP="0042068A">
      <w:pPr>
        <w:rPr>
          <w:b/>
          <w:bCs/>
          <w:sz w:val="40"/>
          <w:szCs w:val="40"/>
        </w:rPr>
      </w:pPr>
      <w:bookmarkStart w:id="0" w:name="_GoBack"/>
      <w:bookmarkEnd w:id="0"/>
    </w:p>
    <w:p w14:paraId="1B569354" w14:textId="0708B9B5" w:rsidR="00EB2B2B" w:rsidRPr="003D7631" w:rsidRDefault="003D7631" w:rsidP="00656D2B">
      <w:pPr>
        <w:jc w:val="center"/>
        <w:rPr>
          <w:b/>
          <w:bCs/>
          <w:i/>
          <w:iCs/>
          <w:color w:val="0070C0"/>
          <w:sz w:val="40"/>
          <w:szCs w:val="40"/>
          <w:u w:val="single"/>
        </w:rPr>
      </w:pPr>
      <w:r>
        <w:rPr>
          <w:b/>
          <w:bCs/>
          <w:i/>
          <w:iCs/>
          <w:color w:val="0070C0"/>
          <w:sz w:val="40"/>
          <w:szCs w:val="40"/>
          <w:u w:val="single"/>
        </w:rPr>
        <w:t xml:space="preserve">OTOK </w:t>
      </w:r>
      <w:r w:rsidR="00EB2B2B" w:rsidRPr="003D7631">
        <w:rPr>
          <w:b/>
          <w:bCs/>
          <w:i/>
          <w:iCs/>
          <w:color w:val="0070C0"/>
          <w:sz w:val="40"/>
          <w:szCs w:val="40"/>
          <w:u w:val="single"/>
        </w:rPr>
        <w:t>VIS</w:t>
      </w:r>
    </w:p>
    <w:p w14:paraId="0803DA38" w14:textId="16D759C8" w:rsidR="00656D2B" w:rsidRPr="00EB2B2B" w:rsidRDefault="00656D2B" w:rsidP="003D7631">
      <w:pPr>
        <w:jc w:val="center"/>
        <w:rPr>
          <w:b/>
          <w:bCs/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 wp14:anchorId="5E9C136A" wp14:editId="2EE4D5C7">
            <wp:extent cx="4943475" cy="3955985"/>
            <wp:effectExtent l="0" t="0" r="0" b="6985"/>
            <wp:docPr id="2" name="Slika 2" descr="Slika, ki vsebuje besede na prostem, sadje, oblačila, oseb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, ki vsebuje besede na prostem, sadje, oblačila, oseba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536" cy="396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C71D7" w14:textId="77777777" w:rsidR="00EB2B2B" w:rsidRDefault="00EB2B2B" w:rsidP="00EB2B2B"/>
    <w:p w14:paraId="635EC585" w14:textId="615019F4" w:rsidR="00EB2B2B" w:rsidRDefault="00EB2B2B" w:rsidP="00EB2B2B">
      <w:r>
        <w:t>•</w:t>
      </w:r>
      <w:r>
        <w:tab/>
      </w:r>
      <w:r w:rsidR="003D7631">
        <w:t>z</w:t>
      </w:r>
      <w:r>
        <w:t>ato ker je jug Dalmacije topel, srčen in prežet z lepoto.</w:t>
      </w:r>
    </w:p>
    <w:p w14:paraId="45CC6E83" w14:textId="09701D26" w:rsidR="00EB2B2B" w:rsidRDefault="00EB2B2B" w:rsidP="00EB2B2B">
      <w:r>
        <w:t>•</w:t>
      </w:r>
      <w:r>
        <w:tab/>
      </w:r>
      <w:r w:rsidR="003D7631">
        <w:t>z</w:t>
      </w:r>
      <w:r>
        <w:t xml:space="preserve">ato, ker bomo obiskali površinsko mali otok, a velik po vinu, limonah, smokvah, morskih dobrotah, </w:t>
      </w:r>
      <w:r w:rsidR="003D7631">
        <w:t xml:space="preserve">vojaški </w:t>
      </w:r>
      <w:r>
        <w:t>zgodovini …</w:t>
      </w:r>
    </w:p>
    <w:p w14:paraId="4EB86058" w14:textId="08B8A6D4" w:rsidR="00EB2B2B" w:rsidRDefault="00EB2B2B" w:rsidP="00EB2B2B">
      <w:r>
        <w:t>•</w:t>
      </w:r>
      <w:r>
        <w:tab/>
      </w:r>
      <w:r w:rsidR="003D7631">
        <w:t>z</w:t>
      </w:r>
      <w:r>
        <w:t>ato, ker ima Vis največjo proizvodnjo hib (pogač</w:t>
      </w:r>
      <w:r w:rsidR="003D7631">
        <w:t>a</w:t>
      </w:r>
      <w:r>
        <w:t xml:space="preserve"> iz smokve) na svetu</w:t>
      </w:r>
      <w:r w:rsidR="003D7631">
        <w:t>.</w:t>
      </w:r>
    </w:p>
    <w:p w14:paraId="1254F81F" w14:textId="412BF466" w:rsidR="00EB2B2B" w:rsidRDefault="00EB2B2B" w:rsidP="00EB2B2B">
      <w:r>
        <w:t>•</w:t>
      </w:r>
      <w:r>
        <w:tab/>
      </w:r>
      <w:r w:rsidR="003D7631">
        <w:t>z</w:t>
      </w:r>
      <w:r>
        <w:t>ato</w:t>
      </w:r>
      <w:r w:rsidR="003D7631">
        <w:t>,</w:t>
      </w:r>
      <w:r>
        <w:t xml:space="preserve"> ker bo vseskozi z nami domačin z zanimivimi zgodbami iz preteklosti in sedanjosti.</w:t>
      </w:r>
    </w:p>
    <w:p w14:paraId="60BF832B" w14:textId="4B1D1C3E" w:rsidR="00EB2B2B" w:rsidRDefault="00EB2B2B" w:rsidP="00EB2B2B">
      <w:r>
        <w:t>•</w:t>
      </w:r>
      <w:r>
        <w:tab/>
      </w:r>
      <w:r w:rsidR="003D7631">
        <w:t>z</w:t>
      </w:r>
      <w:r>
        <w:t>ato, ker bomo spoznali Vugavo in ostale sorte vina oz. trte, s katerimi se lahko pohvalijo le na Visu.</w:t>
      </w:r>
    </w:p>
    <w:p w14:paraId="2E17F485" w14:textId="198E743B" w:rsidR="00EB2B2B" w:rsidRDefault="00EB2B2B" w:rsidP="00EB2B2B">
      <w:r>
        <w:t>•</w:t>
      </w:r>
      <w:r>
        <w:tab/>
      </w:r>
      <w:r w:rsidR="003D7631">
        <w:t>z</w:t>
      </w:r>
      <w:r>
        <w:t>ato, ker vam bomo pokazali, kje so nekoč pristajala letala, kje se je skrival Tito</w:t>
      </w:r>
      <w:r w:rsidR="00656D2B">
        <w:t>.</w:t>
      </w:r>
    </w:p>
    <w:p w14:paraId="351C6AF6" w14:textId="2585C06E" w:rsidR="00EB2B2B" w:rsidRDefault="00EB2B2B" w:rsidP="00EB2B2B">
      <w:r>
        <w:t>•</w:t>
      </w:r>
      <w:r>
        <w:tab/>
      </w:r>
      <w:r w:rsidR="003D7631">
        <w:t>z</w:t>
      </w:r>
      <w:r>
        <w:t>ato, ker bomo obiskali Komižo, skrite zalive, vasice in vse najlepše kotičke otoka.</w:t>
      </w:r>
    </w:p>
    <w:p w14:paraId="563B81A7" w14:textId="77777777" w:rsidR="003D7631" w:rsidRDefault="003D7631" w:rsidP="00EB2B2B">
      <w:pPr>
        <w:rPr>
          <w:u w:val="single"/>
        </w:rPr>
      </w:pPr>
    </w:p>
    <w:p w14:paraId="1E4040B4" w14:textId="2F79298B" w:rsidR="00EB2B2B" w:rsidRPr="00CC5D15" w:rsidRDefault="00EB2B2B" w:rsidP="006357C9">
      <w:pPr>
        <w:jc w:val="both"/>
        <w:rPr>
          <w:b/>
          <w:bCs/>
          <w:u w:val="single"/>
        </w:rPr>
      </w:pPr>
      <w:r w:rsidRPr="00CC5D15">
        <w:rPr>
          <w:b/>
          <w:bCs/>
          <w:u w:val="single"/>
        </w:rPr>
        <w:t>1. dan</w:t>
      </w:r>
    </w:p>
    <w:p w14:paraId="21FEEAFF" w14:textId="7352F022" w:rsidR="00EB2B2B" w:rsidRDefault="00EB2B2B" w:rsidP="006357C9">
      <w:pPr>
        <w:jc w:val="both"/>
      </w:pPr>
      <w:r>
        <w:t xml:space="preserve">Zgodnji odhod iz Slovenije. Vožnja do Splita. </w:t>
      </w:r>
      <w:r w:rsidR="003D0010">
        <w:t>Jutranji trajekt</w:t>
      </w:r>
      <w:r w:rsidR="006357C9">
        <w:t>, Dopoldan</w:t>
      </w:r>
      <w:r w:rsidR="0020596F">
        <w:t xml:space="preserve"> </w:t>
      </w:r>
      <w:r w:rsidR="006357C9">
        <w:t xml:space="preserve">na </w:t>
      </w:r>
      <w:r w:rsidR="0020596F">
        <w:t>Vis</w:t>
      </w:r>
      <w:r w:rsidR="006357C9">
        <w:t>u</w:t>
      </w:r>
      <w:r w:rsidR="0020596F">
        <w:t xml:space="preserve">. </w:t>
      </w:r>
      <w:r>
        <w:t xml:space="preserve"> Namestitev v hotelu. Sprehod in spoznavanje Visa z domačinom. Dobrodošlica pred večerjo in spoznavno srečanje.</w:t>
      </w:r>
    </w:p>
    <w:p w14:paraId="4B89F58E" w14:textId="77777777" w:rsidR="00EB2B2B" w:rsidRPr="00CC5D15" w:rsidRDefault="00EB2B2B" w:rsidP="006357C9">
      <w:pPr>
        <w:jc w:val="both"/>
        <w:rPr>
          <w:b/>
          <w:bCs/>
          <w:u w:val="single"/>
        </w:rPr>
      </w:pPr>
      <w:r w:rsidRPr="00CC5D15">
        <w:rPr>
          <w:b/>
          <w:bCs/>
          <w:u w:val="single"/>
        </w:rPr>
        <w:t>2. dan</w:t>
      </w:r>
    </w:p>
    <w:p w14:paraId="069E15EA" w14:textId="0007D594" w:rsidR="00EB2B2B" w:rsidRDefault="00EB2B2B" w:rsidP="006357C9">
      <w:pPr>
        <w:jc w:val="both"/>
      </w:pPr>
      <w:r>
        <w:t xml:space="preserve">Jutro naznanja lep dan. Za rekreacijo bomo najprej naredili kratek sprehod do angleške trdnjave in podzemnih rovov in se po zajtrku odpravili </w:t>
      </w:r>
      <w:r w:rsidR="006357C9">
        <w:t xml:space="preserve">(avtobus) </w:t>
      </w:r>
      <w:r>
        <w:t xml:space="preserve">na južno stran otoka, kjer so lepe plaže, veliki vinogradi in nasadi oljk, staro vojno letališče … Ustavili se bomo pri domačinu, poizkušali njihova vina in Viško pogačo. Sprehodili se bomo do »Titove« špilje in se ustavljali na razglednih točkah. </w:t>
      </w:r>
    </w:p>
    <w:p w14:paraId="79BB76DD" w14:textId="77777777" w:rsidR="00EB2B2B" w:rsidRPr="00CC5D15" w:rsidRDefault="00EB2B2B" w:rsidP="006357C9">
      <w:pPr>
        <w:jc w:val="both"/>
        <w:rPr>
          <w:b/>
          <w:bCs/>
          <w:u w:val="single"/>
        </w:rPr>
      </w:pPr>
      <w:r w:rsidRPr="00CC5D15">
        <w:rPr>
          <w:b/>
          <w:bCs/>
          <w:u w:val="single"/>
        </w:rPr>
        <w:t>3.dan</w:t>
      </w:r>
    </w:p>
    <w:p w14:paraId="27CBF9B8" w14:textId="3A9E9B83" w:rsidR="00EB2B2B" w:rsidRDefault="00EB2B2B" w:rsidP="006357C9">
      <w:pPr>
        <w:jc w:val="both"/>
      </w:pPr>
      <w:r>
        <w:t>Po zajtrku bomo obiskali ribiško vasico Komiža in se po želji (z doplačilom</w:t>
      </w:r>
      <w:r w:rsidR="0020596F">
        <w:t xml:space="preserve"> okoli 40EUR</w:t>
      </w:r>
      <w:r>
        <w:t>) vkrcali na ladjo, ki nas bo peljala proti otoku Biševo. S čolni se bomo zapeljali in občudovali svetovni naravni fenomen Modra jama. Ladjar pa nam bo med tem pripravil okusno kosilo, za pogumne pa bo idealna priložnost za skok v morje.</w:t>
      </w:r>
    </w:p>
    <w:p w14:paraId="5737BE04" w14:textId="77777777" w:rsidR="00EB2B2B" w:rsidRPr="00CC5D15" w:rsidRDefault="00EB2B2B" w:rsidP="006357C9">
      <w:pPr>
        <w:jc w:val="both"/>
        <w:rPr>
          <w:b/>
          <w:bCs/>
          <w:u w:val="single"/>
        </w:rPr>
      </w:pPr>
      <w:r w:rsidRPr="00CC5D15">
        <w:rPr>
          <w:b/>
          <w:bCs/>
          <w:u w:val="single"/>
        </w:rPr>
        <w:t>4.dan</w:t>
      </w:r>
    </w:p>
    <w:p w14:paraId="70B909A8" w14:textId="35BA9299" w:rsidR="00111622" w:rsidRDefault="00EB2B2B" w:rsidP="006357C9">
      <w:pPr>
        <w:jc w:val="both"/>
      </w:pPr>
      <w:r>
        <w:t xml:space="preserve">Po zajtrku se bomo odpravili proti </w:t>
      </w:r>
      <w:r w:rsidR="00111622">
        <w:t>Sloveniji z možnim vmesnim postankom</w:t>
      </w:r>
      <w:r w:rsidR="006357C9">
        <w:t>.</w:t>
      </w:r>
    </w:p>
    <w:p w14:paraId="01261ED3" w14:textId="6DA86860" w:rsidR="00111622" w:rsidRDefault="00111622" w:rsidP="00EB2B2B">
      <w:r>
        <w:t>(fakultativni izlet).</w:t>
      </w:r>
    </w:p>
    <w:p w14:paraId="07FD957B" w14:textId="77777777" w:rsidR="00CC5D15" w:rsidRDefault="00CC5D15" w:rsidP="008351D2">
      <w:pPr>
        <w:rPr>
          <w:b/>
          <w:bCs/>
        </w:rPr>
      </w:pPr>
    </w:p>
    <w:p w14:paraId="3A364856" w14:textId="5031D8E0" w:rsidR="00CC5D15" w:rsidRPr="006357C9" w:rsidRDefault="00CC5D15" w:rsidP="008351D2">
      <w:pPr>
        <w:rPr>
          <w:b/>
          <w:bCs/>
          <w:color w:val="0070C0"/>
        </w:rPr>
      </w:pPr>
      <w:r w:rsidRPr="00CC5D15">
        <w:rPr>
          <w:b/>
          <w:bCs/>
          <w:color w:val="0070C0"/>
        </w:rPr>
        <w:t>TERMIN IN NAMESTIT</w:t>
      </w:r>
      <w:r w:rsidR="006357C9">
        <w:rPr>
          <w:b/>
          <w:bCs/>
          <w:color w:val="0070C0"/>
        </w:rPr>
        <w:t>EV</w:t>
      </w:r>
      <w:r w:rsidRPr="00CC5D15">
        <w:rPr>
          <w:b/>
          <w:bCs/>
          <w:color w:val="0070C0"/>
        </w:rPr>
        <w:t xml:space="preserve"> </w:t>
      </w:r>
      <w:r w:rsidR="006357C9">
        <w:rPr>
          <w:b/>
          <w:bCs/>
          <w:color w:val="0070C0"/>
        </w:rPr>
        <w:t>V</w:t>
      </w:r>
      <w:r w:rsidRPr="00CC5D15">
        <w:rPr>
          <w:b/>
          <w:bCs/>
          <w:color w:val="0070C0"/>
        </w:rPr>
        <w:t xml:space="preserve"> HOTEL</w:t>
      </w:r>
      <w:r w:rsidR="006357C9">
        <w:rPr>
          <w:b/>
          <w:bCs/>
          <w:color w:val="0070C0"/>
        </w:rPr>
        <w:t>U</w:t>
      </w:r>
      <w:r w:rsidRPr="00CC5D15">
        <w:rPr>
          <w:b/>
          <w:bCs/>
          <w:color w:val="0070C0"/>
        </w:rPr>
        <w:t>:</w:t>
      </w:r>
      <w:r w:rsidR="00960337">
        <w:rPr>
          <w:b/>
          <w:bCs/>
          <w:color w:val="0070C0"/>
        </w:rPr>
        <w:t xml:space="preserve"> HOTEL ISSA</w:t>
      </w:r>
    </w:p>
    <w:p w14:paraId="0EE797A0" w14:textId="4E107AC4" w:rsidR="008351D2" w:rsidRDefault="008351D2" w:rsidP="008351D2">
      <w:r w:rsidRPr="008351D2">
        <w:rPr>
          <w:b/>
          <w:bCs/>
        </w:rPr>
        <w:t>2.</w:t>
      </w:r>
      <w:r w:rsidR="00DE2B9D">
        <w:rPr>
          <w:b/>
          <w:bCs/>
        </w:rPr>
        <w:t xml:space="preserve"> </w:t>
      </w:r>
      <w:r w:rsidR="00CC5D15">
        <w:rPr>
          <w:b/>
          <w:bCs/>
        </w:rPr>
        <w:t xml:space="preserve">10. </w:t>
      </w:r>
      <w:r w:rsidRPr="008351D2">
        <w:rPr>
          <w:b/>
          <w:bCs/>
        </w:rPr>
        <w:t>-</w:t>
      </w:r>
      <w:r w:rsidR="00CC5D15">
        <w:rPr>
          <w:b/>
          <w:bCs/>
        </w:rPr>
        <w:t xml:space="preserve"> </w:t>
      </w:r>
      <w:r w:rsidRPr="008351D2">
        <w:rPr>
          <w:b/>
          <w:bCs/>
        </w:rPr>
        <w:t>5.</w:t>
      </w:r>
      <w:r w:rsidR="00DE2B9D">
        <w:rPr>
          <w:b/>
          <w:bCs/>
        </w:rPr>
        <w:t xml:space="preserve"> </w:t>
      </w:r>
      <w:r w:rsidRPr="008351D2">
        <w:rPr>
          <w:b/>
          <w:bCs/>
        </w:rPr>
        <w:t>10</w:t>
      </w:r>
      <w:r w:rsidRPr="001739E1">
        <w:rPr>
          <w:b/>
          <w:bCs/>
        </w:rPr>
        <w:t>.</w:t>
      </w:r>
      <w:r w:rsidR="00DE2B9D">
        <w:rPr>
          <w:b/>
          <w:bCs/>
        </w:rPr>
        <w:t xml:space="preserve"> </w:t>
      </w:r>
      <w:r w:rsidRPr="001739E1">
        <w:rPr>
          <w:b/>
          <w:bCs/>
        </w:rPr>
        <w:t>2025</w:t>
      </w:r>
      <w:r w:rsidR="00CC5D15">
        <w:rPr>
          <w:b/>
          <w:bCs/>
        </w:rPr>
        <w:t xml:space="preserve">, </w:t>
      </w:r>
      <w:hyperlink r:id="rId11" w:history="1">
        <w:r w:rsidR="001528BB" w:rsidRPr="001528BB">
          <w:rPr>
            <w:rStyle w:val="Hiperpovezava"/>
          </w:rPr>
          <w:t>hotel Issa</w:t>
        </w:r>
      </w:hyperlink>
      <w:r w:rsidR="001528BB">
        <w:t xml:space="preserve"> </w:t>
      </w:r>
      <w:r w:rsidR="00CC5D15">
        <w:rPr>
          <w:b/>
          <w:bCs/>
        </w:rPr>
        <w:t xml:space="preserve">, </w:t>
      </w:r>
      <w:r w:rsidR="00DE5DAE" w:rsidRPr="001739E1">
        <w:rPr>
          <w:b/>
          <w:bCs/>
        </w:rPr>
        <w:t xml:space="preserve"> </w:t>
      </w:r>
      <w:r w:rsidR="00535C30">
        <w:rPr>
          <w:b/>
          <w:bCs/>
          <w:color w:val="0070C0"/>
        </w:rPr>
        <w:t>30</w:t>
      </w:r>
      <w:r w:rsidR="00BE2F78" w:rsidRPr="00CC5D15">
        <w:rPr>
          <w:b/>
          <w:bCs/>
          <w:color w:val="0070C0"/>
        </w:rPr>
        <w:t>5</w:t>
      </w:r>
      <w:r w:rsidR="00CC5D15" w:rsidRPr="00CC5D15">
        <w:rPr>
          <w:b/>
          <w:bCs/>
          <w:color w:val="0070C0"/>
        </w:rPr>
        <w:t xml:space="preserve"> </w:t>
      </w:r>
      <w:r w:rsidR="00BE2F78" w:rsidRPr="00CC5D15">
        <w:rPr>
          <w:b/>
          <w:bCs/>
          <w:color w:val="0070C0"/>
        </w:rPr>
        <w:t>€/osebo</w:t>
      </w:r>
      <w:r w:rsidR="00CC5D15">
        <w:rPr>
          <w:b/>
          <w:bCs/>
        </w:rPr>
        <w:t xml:space="preserve"> </w:t>
      </w:r>
      <w:r w:rsidR="00CC5D15" w:rsidRPr="00CC5D15">
        <w:t>pri minimalni udeležbi 45 oseb</w:t>
      </w:r>
      <w:r w:rsidR="001528BB">
        <w:t xml:space="preserve">, </w:t>
      </w:r>
    </w:p>
    <w:p w14:paraId="59B745B3" w14:textId="6B39D1CB" w:rsidR="00CC5D15" w:rsidRPr="00CC5D15" w:rsidRDefault="00CC5D15" w:rsidP="00EB2B2B">
      <w:pPr>
        <w:rPr>
          <w:i/>
          <w:iCs/>
          <w:u w:val="single"/>
        </w:rPr>
      </w:pPr>
      <w:r w:rsidRPr="00CC5D15">
        <w:rPr>
          <w:i/>
          <w:iCs/>
          <w:u w:val="single"/>
        </w:rPr>
        <w:t>V primeru manj kot 45 – 40 oseb prijavljenih se cena poveča za 16</w:t>
      </w:r>
      <w:r w:rsidR="00535C30">
        <w:rPr>
          <w:i/>
          <w:iCs/>
          <w:u w:val="single"/>
        </w:rPr>
        <w:t xml:space="preserve"> </w:t>
      </w:r>
      <w:r w:rsidRPr="00CC5D15">
        <w:rPr>
          <w:i/>
          <w:iCs/>
          <w:u w:val="single"/>
        </w:rPr>
        <w:t>€ na osebo.</w:t>
      </w:r>
    </w:p>
    <w:p w14:paraId="64B3814A" w14:textId="06FCC062" w:rsidR="00656D2B" w:rsidRDefault="00656D2B" w:rsidP="00656D2B">
      <w:pPr>
        <w:shd w:val="clear" w:color="auto" w:fill="B3E5A1" w:themeFill="accent6" w:themeFillTint="66"/>
      </w:pPr>
      <w:r>
        <w:t>Cena zajema: 3</w:t>
      </w:r>
      <w:r w:rsidR="00535C30">
        <w:t xml:space="preserve"> </w:t>
      </w:r>
      <w:r>
        <w:t xml:space="preserve">x polpenzion hotel v izbranem hotelu, prevoz, bus/trajekt, stroški šoferja, turistična taksa, izlet po otoku / Komiža, Titova Špilja (možna kombinacija pohod </w:t>
      </w:r>
      <w:r w:rsidR="00535C30">
        <w:t xml:space="preserve">na </w:t>
      </w:r>
      <w:r>
        <w:t>Hum),</w:t>
      </w:r>
      <w:r w:rsidR="00535C30">
        <w:t xml:space="preserve"> </w:t>
      </w:r>
      <w:r>
        <w:t xml:space="preserve">južna obala, obisk domačije, degustacija vin + viške pogače, lokalno vodenje, </w:t>
      </w:r>
      <w:r w:rsidR="00535C30">
        <w:t>s</w:t>
      </w:r>
      <w:r>
        <w:t>premstvo našega vodnika in drobne pozornosti</w:t>
      </w:r>
      <w:r w:rsidR="00535C30">
        <w:t>.</w:t>
      </w:r>
    </w:p>
    <w:p w14:paraId="4B9A7761" w14:textId="77777777" w:rsidR="00656D2B" w:rsidRDefault="00656D2B" w:rsidP="00656D2B"/>
    <w:p w14:paraId="0CB115B4" w14:textId="77777777" w:rsidR="00CC5D15" w:rsidRDefault="00CC5D15" w:rsidP="00656D2B"/>
    <w:p w14:paraId="3A90307C" w14:textId="77777777" w:rsidR="00CC5D15" w:rsidRDefault="00CC5D15" w:rsidP="00656D2B"/>
    <w:p w14:paraId="59FA3036" w14:textId="77777777" w:rsidR="00535C30" w:rsidRDefault="00535C30" w:rsidP="00656D2B">
      <w:pPr>
        <w:rPr>
          <w:b/>
          <w:bCs/>
          <w:i/>
          <w:iCs/>
        </w:rPr>
      </w:pPr>
    </w:p>
    <w:p w14:paraId="7FE2A544" w14:textId="1F214253" w:rsidR="00656D2B" w:rsidRPr="00535C30" w:rsidRDefault="00CC5D15" w:rsidP="00656D2B">
      <w:pPr>
        <w:rPr>
          <w:i/>
          <w:iCs/>
        </w:rPr>
      </w:pPr>
      <w:r w:rsidRPr="00CC5D15">
        <w:rPr>
          <w:b/>
          <w:bCs/>
          <w:i/>
          <w:iCs/>
        </w:rPr>
        <w:lastRenderedPageBreak/>
        <w:t>MOŽNA DOPLAČILA</w:t>
      </w:r>
      <w:r w:rsidR="00535C30">
        <w:rPr>
          <w:b/>
          <w:bCs/>
          <w:i/>
          <w:iCs/>
        </w:rPr>
        <w:t xml:space="preserve"> OB REZERVACIJI</w:t>
      </w:r>
      <w:r w:rsidRPr="00CC5D15">
        <w:rPr>
          <w:b/>
          <w:bCs/>
          <w:i/>
          <w:iCs/>
        </w:rPr>
        <w:t>:</w:t>
      </w:r>
      <w:r>
        <w:t xml:space="preserve"> </w:t>
      </w:r>
      <w:r w:rsidR="00656D2B" w:rsidRPr="00535C30">
        <w:rPr>
          <w:i/>
          <w:iCs/>
        </w:rPr>
        <w:t xml:space="preserve">enoposteljna soba </w:t>
      </w:r>
      <w:r w:rsidR="00656D2B" w:rsidRPr="006357C9">
        <w:rPr>
          <w:b/>
          <w:bCs/>
          <w:i/>
          <w:iCs/>
        </w:rPr>
        <w:t>7</w:t>
      </w:r>
      <w:r w:rsidR="00944DD8" w:rsidRPr="006357C9">
        <w:rPr>
          <w:b/>
          <w:bCs/>
          <w:i/>
          <w:iCs/>
        </w:rPr>
        <w:t>5</w:t>
      </w:r>
      <w:r w:rsidR="00656D2B" w:rsidRPr="006357C9">
        <w:rPr>
          <w:b/>
          <w:bCs/>
          <w:i/>
          <w:iCs/>
        </w:rPr>
        <w:t>€,</w:t>
      </w:r>
      <w:r w:rsidR="00656D2B" w:rsidRPr="00535C30">
        <w:rPr>
          <w:i/>
          <w:iCs/>
        </w:rPr>
        <w:t xml:space="preserve"> riziko odpovedi (priporočamo)</w:t>
      </w:r>
      <w:r w:rsidR="00656D2B" w:rsidRPr="006357C9">
        <w:rPr>
          <w:b/>
          <w:bCs/>
          <w:i/>
          <w:iCs/>
        </w:rPr>
        <w:t xml:space="preserve"> 22€/</w:t>
      </w:r>
      <w:r w:rsidR="00656D2B" w:rsidRPr="00535C30">
        <w:rPr>
          <w:i/>
          <w:iCs/>
        </w:rPr>
        <w:t xml:space="preserve">osebo, </w:t>
      </w:r>
    </w:p>
    <w:p w14:paraId="14FED43F" w14:textId="77777777" w:rsidR="006357C9" w:rsidRDefault="00535C30" w:rsidP="00656D2B">
      <w:r w:rsidRPr="00535C30">
        <w:rPr>
          <w:b/>
          <w:bCs/>
          <w:i/>
          <w:iCs/>
        </w:rPr>
        <w:t>MOŽNA DOPLAČILA NA LICU MESTA:</w:t>
      </w:r>
      <w:r>
        <w:t xml:space="preserve"> </w:t>
      </w:r>
      <w:r w:rsidR="00656D2B">
        <w:t xml:space="preserve"> </w:t>
      </w:r>
    </w:p>
    <w:p w14:paraId="7AB30F03" w14:textId="77777777" w:rsidR="006357C9" w:rsidRDefault="00656D2B" w:rsidP="00656D2B">
      <w:pPr>
        <w:rPr>
          <w:i/>
          <w:iCs/>
        </w:rPr>
      </w:pPr>
      <w:r w:rsidRPr="00535C30">
        <w:rPr>
          <w:i/>
          <w:iCs/>
        </w:rPr>
        <w:t xml:space="preserve">izlet </w:t>
      </w:r>
      <w:r w:rsidR="006357C9">
        <w:rPr>
          <w:i/>
          <w:iCs/>
        </w:rPr>
        <w:t>z ladjo</w:t>
      </w:r>
      <w:r w:rsidRPr="00535C30">
        <w:rPr>
          <w:i/>
          <w:iCs/>
        </w:rPr>
        <w:t>Modra špilja</w:t>
      </w:r>
      <w:r w:rsidR="006357C9">
        <w:rPr>
          <w:i/>
          <w:iCs/>
        </w:rPr>
        <w:t xml:space="preserve"> okoli 40</w:t>
      </w:r>
      <w:r w:rsidR="006357C9" w:rsidRPr="00535C30">
        <w:rPr>
          <w:i/>
          <w:iCs/>
        </w:rPr>
        <w:t>€/osebo</w:t>
      </w:r>
      <w:r w:rsidR="006357C9">
        <w:rPr>
          <w:i/>
          <w:iCs/>
        </w:rPr>
        <w:t xml:space="preserve"> </w:t>
      </w:r>
      <w:r w:rsidRPr="00535C30">
        <w:rPr>
          <w:i/>
          <w:iCs/>
        </w:rPr>
        <w:t xml:space="preserve"> (glede na vreme)</w:t>
      </w:r>
      <w:r w:rsidR="00535C30" w:rsidRPr="00535C30">
        <w:rPr>
          <w:i/>
          <w:iCs/>
        </w:rPr>
        <w:t xml:space="preserve">, </w:t>
      </w:r>
    </w:p>
    <w:p w14:paraId="29599217" w14:textId="26413116" w:rsidR="006357C9" w:rsidRDefault="00535C30" w:rsidP="00656D2B">
      <w:pPr>
        <w:rPr>
          <w:i/>
          <w:iCs/>
        </w:rPr>
      </w:pPr>
      <w:r w:rsidRPr="00535C30">
        <w:rPr>
          <w:i/>
          <w:iCs/>
        </w:rPr>
        <w:t>ob povratku domov se lahko odločite za sledeča izleta</w:t>
      </w:r>
      <w:r w:rsidR="006357C9">
        <w:rPr>
          <w:i/>
          <w:iCs/>
        </w:rPr>
        <w:t>-</w:t>
      </w:r>
      <w:r w:rsidR="00656D2B" w:rsidRPr="00535C30">
        <w:rPr>
          <w:i/>
          <w:iCs/>
        </w:rPr>
        <w:t>Slapovi Krke izlet cca</w:t>
      </w:r>
      <w:r w:rsidRPr="00535C30">
        <w:rPr>
          <w:i/>
          <w:iCs/>
        </w:rPr>
        <w:t>.</w:t>
      </w:r>
      <w:r w:rsidR="00656D2B" w:rsidRPr="00535C30">
        <w:rPr>
          <w:i/>
          <w:iCs/>
        </w:rPr>
        <w:t xml:space="preserve"> 20</w:t>
      </w:r>
      <w:r w:rsidRPr="00535C30">
        <w:rPr>
          <w:i/>
          <w:iCs/>
        </w:rPr>
        <w:t xml:space="preserve"> </w:t>
      </w:r>
      <w:r w:rsidR="00656D2B" w:rsidRPr="00535C30">
        <w:rPr>
          <w:i/>
          <w:iCs/>
        </w:rPr>
        <w:t>€/osebo</w:t>
      </w:r>
      <w:r w:rsidRPr="00535C30">
        <w:rPr>
          <w:i/>
          <w:iCs/>
        </w:rPr>
        <w:t xml:space="preserve"> </w:t>
      </w:r>
    </w:p>
    <w:p w14:paraId="0EDA386E" w14:textId="2E04E9C4" w:rsidR="00656D2B" w:rsidRDefault="00535C30" w:rsidP="00656D2B">
      <w:pPr>
        <w:rPr>
          <w:i/>
          <w:iCs/>
        </w:rPr>
      </w:pPr>
      <w:r w:rsidRPr="00535C30">
        <w:rPr>
          <w:i/>
          <w:iCs/>
        </w:rPr>
        <w:t xml:space="preserve">ali </w:t>
      </w:r>
      <w:r w:rsidR="00656D2B" w:rsidRPr="00535C30">
        <w:rPr>
          <w:i/>
          <w:iCs/>
        </w:rPr>
        <w:t>Dalmatinska vas 50</w:t>
      </w:r>
      <w:r w:rsidRPr="00535C30">
        <w:rPr>
          <w:i/>
          <w:iCs/>
        </w:rPr>
        <w:t xml:space="preserve"> </w:t>
      </w:r>
      <w:r w:rsidR="00656D2B" w:rsidRPr="00535C30">
        <w:rPr>
          <w:i/>
          <w:iCs/>
        </w:rPr>
        <w:t>€/osebo</w:t>
      </w:r>
    </w:p>
    <w:p w14:paraId="175840A5" w14:textId="0D8AAFC9" w:rsidR="000257D1" w:rsidRDefault="00DE2B9D" w:rsidP="00656D2B">
      <w:pPr>
        <w:rPr>
          <w:i/>
          <w:iCs/>
        </w:rPr>
      </w:pPr>
      <w:r>
        <w:rPr>
          <w:i/>
          <w:iCs/>
        </w:rPr>
        <w:t>---------------------------------------------------------------------------------------------------------</w:t>
      </w:r>
    </w:p>
    <w:p w14:paraId="1E002255" w14:textId="58B33E02" w:rsidR="006357C9" w:rsidRPr="00DE2B9D" w:rsidRDefault="006357C9" w:rsidP="00656D2B">
      <w:pPr>
        <w:rPr>
          <w:b/>
          <w:bCs/>
          <w:i/>
          <w:iCs/>
          <w:u w:val="single"/>
        </w:rPr>
      </w:pPr>
      <w:r w:rsidRPr="00DE2B9D">
        <w:rPr>
          <w:b/>
          <w:bCs/>
          <w:i/>
          <w:iCs/>
          <w:u w:val="single"/>
        </w:rPr>
        <w:t>Dodatne informacije po pogovoru</w:t>
      </w:r>
      <w:r w:rsidR="00DE2B9D" w:rsidRPr="00DE2B9D">
        <w:rPr>
          <w:b/>
          <w:bCs/>
          <w:i/>
          <w:iCs/>
          <w:u w:val="single"/>
        </w:rPr>
        <w:t xml:space="preserve"> na agenciji</w:t>
      </w:r>
      <w:r w:rsidRPr="00DE2B9D">
        <w:rPr>
          <w:b/>
          <w:bCs/>
          <w:i/>
          <w:iCs/>
          <w:u w:val="single"/>
        </w:rPr>
        <w:t>:</w:t>
      </w:r>
    </w:p>
    <w:p w14:paraId="0D7BFCE9" w14:textId="66C9CA71" w:rsidR="000257D1" w:rsidRDefault="000257D1" w:rsidP="00656D2B">
      <w:pPr>
        <w:rPr>
          <w:i/>
          <w:iCs/>
        </w:rPr>
      </w:pPr>
      <w:r>
        <w:rPr>
          <w:i/>
          <w:iCs/>
        </w:rPr>
        <w:t>POVRATEK DOMOV ZGODAJ ZJUTRAJ (7.00) ŽE NA TRAJEKT</w:t>
      </w:r>
      <w:r w:rsidR="006357C9">
        <w:rPr>
          <w:i/>
          <w:iCs/>
        </w:rPr>
        <w:t>U</w:t>
      </w:r>
      <w:r>
        <w:rPr>
          <w:i/>
          <w:iCs/>
        </w:rPr>
        <w:t>, SE ODLOČIMO ZA ENO IZMED MOŽNOSTI:</w:t>
      </w:r>
    </w:p>
    <w:p w14:paraId="01F9F9B8" w14:textId="0031200F" w:rsidR="000257D1" w:rsidRDefault="000257D1" w:rsidP="000257D1">
      <w:pPr>
        <w:pStyle w:val="Odstavekseznama"/>
        <w:numPr>
          <w:ilvl w:val="0"/>
          <w:numId w:val="3"/>
        </w:numPr>
        <w:rPr>
          <w:i/>
          <w:iCs/>
        </w:rPr>
      </w:pPr>
      <w:r>
        <w:rPr>
          <w:i/>
          <w:iCs/>
        </w:rPr>
        <w:t>OBISK ŠIBENIKA (CCA 3h), BREZPLAČNO,</w:t>
      </w:r>
    </w:p>
    <w:p w14:paraId="306F2662" w14:textId="6B6690A3" w:rsidR="000257D1" w:rsidRDefault="000257D1" w:rsidP="000257D1">
      <w:pPr>
        <w:pStyle w:val="Odstavekseznama"/>
        <w:numPr>
          <w:ilvl w:val="0"/>
          <w:numId w:val="3"/>
        </w:numPr>
        <w:rPr>
          <w:i/>
          <w:iCs/>
        </w:rPr>
      </w:pPr>
      <w:r>
        <w:rPr>
          <w:i/>
          <w:iCs/>
        </w:rPr>
        <w:t xml:space="preserve">OBISK SLAPOVI KRKE, CCA </w:t>
      </w:r>
      <w:r w:rsidRPr="00535C30">
        <w:rPr>
          <w:i/>
          <w:iCs/>
        </w:rPr>
        <w:t>20 €/osebo</w:t>
      </w:r>
      <w:r>
        <w:rPr>
          <w:i/>
          <w:iCs/>
        </w:rPr>
        <w:t xml:space="preserve"> ALI</w:t>
      </w:r>
    </w:p>
    <w:p w14:paraId="7DA9F26E" w14:textId="5FA8DADA" w:rsidR="000257D1" w:rsidRDefault="000257D1" w:rsidP="000257D1">
      <w:pPr>
        <w:pStyle w:val="Odstavekseznama"/>
        <w:numPr>
          <w:ilvl w:val="0"/>
          <w:numId w:val="3"/>
        </w:numPr>
        <w:rPr>
          <w:i/>
          <w:iCs/>
        </w:rPr>
      </w:pPr>
      <w:r>
        <w:rPr>
          <w:i/>
          <w:iCs/>
        </w:rPr>
        <w:t>OBISK DALMATINSKE VASI 50</w:t>
      </w:r>
      <w:r w:rsidRPr="00535C30">
        <w:rPr>
          <w:i/>
          <w:iCs/>
        </w:rPr>
        <w:t xml:space="preserve"> €/osebo</w:t>
      </w:r>
      <w:r>
        <w:rPr>
          <w:i/>
          <w:iCs/>
        </w:rPr>
        <w:t>.</w:t>
      </w:r>
    </w:p>
    <w:p w14:paraId="2BE26C01" w14:textId="77777777" w:rsidR="000257D1" w:rsidRDefault="000257D1" w:rsidP="000257D1">
      <w:pPr>
        <w:rPr>
          <w:i/>
          <w:iCs/>
        </w:rPr>
      </w:pPr>
    </w:p>
    <w:p w14:paraId="465ED1B2" w14:textId="1C865DB5" w:rsidR="006357C9" w:rsidRDefault="006357C9" w:rsidP="000257D1">
      <w:pPr>
        <w:rPr>
          <w:i/>
          <w:iCs/>
        </w:rPr>
      </w:pPr>
      <w:r w:rsidRPr="006357C9">
        <w:rPr>
          <w:b/>
          <w:bCs/>
          <w:i/>
          <w:iCs/>
        </w:rPr>
        <w:t>Pred</w:t>
      </w:r>
      <w:r w:rsidR="0042068A">
        <w:rPr>
          <w:b/>
          <w:bCs/>
          <w:i/>
          <w:iCs/>
        </w:rPr>
        <w:t xml:space="preserve"> </w:t>
      </w:r>
      <w:r w:rsidRPr="006357C9">
        <w:rPr>
          <w:b/>
          <w:bCs/>
          <w:i/>
          <w:iCs/>
        </w:rPr>
        <w:t>prijave zbiramo</w:t>
      </w:r>
      <w:r>
        <w:rPr>
          <w:i/>
          <w:iCs/>
        </w:rPr>
        <w:t xml:space="preserve"> na naš mail: </w:t>
      </w:r>
      <w:hyperlink r:id="rId12" w:history="1">
        <w:r w:rsidRPr="00592ED2">
          <w:rPr>
            <w:rStyle w:val="Hiperpovezava"/>
            <w:i/>
            <w:iCs/>
          </w:rPr>
          <w:t>ozvvs.zasavje.info@gmail.com</w:t>
        </w:r>
      </w:hyperlink>
      <w:r>
        <w:rPr>
          <w:i/>
          <w:iCs/>
        </w:rPr>
        <w:t xml:space="preserve">, ali telefon, podpredsednik, predsednik OZVVS Zasavje </w:t>
      </w:r>
      <w:r w:rsidRPr="006357C9">
        <w:rPr>
          <w:b/>
          <w:bCs/>
          <w:i/>
          <w:iCs/>
        </w:rPr>
        <w:t>do 15. 6. 2025</w:t>
      </w:r>
      <w:r w:rsidR="00DE2B9D">
        <w:rPr>
          <w:b/>
          <w:bCs/>
          <w:i/>
          <w:iCs/>
        </w:rPr>
        <w:t>!</w:t>
      </w:r>
    </w:p>
    <w:p w14:paraId="14CD41D8" w14:textId="19F681E3" w:rsidR="006357C9" w:rsidRPr="006357C9" w:rsidRDefault="00DE2B9D" w:rsidP="000257D1">
      <w:pPr>
        <w:rPr>
          <w:b/>
          <w:bCs/>
          <w:i/>
          <w:iCs/>
        </w:rPr>
      </w:pPr>
      <w:r>
        <w:rPr>
          <w:b/>
          <w:bCs/>
          <w:i/>
          <w:iCs/>
        </w:rPr>
        <w:t>OB PRIJAVI SPOROČITE</w:t>
      </w:r>
      <w:r w:rsidR="006357C9" w:rsidRPr="006357C9">
        <w:rPr>
          <w:b/>
          <w:bCs/>
          <w:i/>
          <w:iCs/>
        </w:rPr>
        <w:t>:</w:t>
      </w:r>
    </w:p>
    <w:p w14:paraId="7C51B5F8" w14:textId="6118D398" w:rsidR="006357C9" w:rsidRDefault="006357C9" w:rsidP="006357C9">
      <w:pPr>
        <w:pStyle w:val="Odstavekseznama"/>
        <w:numPr>
          <w:ilvl w:val="0"/>
          <w:numId w:val="4"/>
        </w:numPr>
        <w:rPr>
          <w:i/>
          <w:iCs/>
        </w:rPr>
      </w:pPr>
      <w:r w:rsidRPr="006357C9">
        <w:rPr>
          <w:i/>
          <w:iCs/>
        </w:rPr>
        <w:t>ime in priimek udeležencev izleta</w:t>
      </w:r>
      <w:r>
        <w:rPr>
          <w:i/>
          <w:iCs/>
        </w:rPr>
        <w:t>,</w:t>
      </w:r>
    </w:p>
    <w:p w14:paraId="3E81753E" w14:textId="608C9AFC" w:rsidR="006357C9" w:rsidRDefault="006357C9" w:rsidP="006357C9">
      <w:pPr>
        <w:pStyle w:val="Odstavekseznama"/>
        <w:numPr>
          <w:ilvl w:val="0"/>
          <w:numId w:val="4"/>
        </w:numPr>
        <w:rPr>
          <w:i/>
          <w:iCs/>
        </w:rPr>
      </w:pPr>
      <w:r>
        <w:rPr>
          <w:i/>
          <w:iCs/>
        </w:rPr>
        <w:t xml:space="preserve">ali želite </w:t>
      </w:r>
      <w:r w:rsidR="00DE2B9D">
        <w:rPr>
          <w:i/>
          <w:iCs/>
        </w:rPr>
        <w:t xml:space="preserve">plačati </w:t>
      </w:r>
      <w:r>
        <w:rPr>
          <w:i/>
          <w:iCs/>
        </w:rPr>
        <w:t>riziko odpovedi,</w:t>
      </w:r>
    </w:p>
    <w:p w14:paraId="54DEF378" w14:textId="7BE60D53" w:rsidR="006357C9" w:rsidRDefault="006357C9" w:rsidP="006357C9">
      <w:pPr>
        <w:pStyle w:val="Odstavekseznama"/>
        <w:numPr>
          <w:ilvl w:val="0"/>
          <w:numId w:val="4"/>
        </w:numPr>
        <w:rPr>
          <w:i/>
          <w:iCs/>
        </w:rPr>
      </w:pPr>
      <w:r>
        <w:rPr>
          <w:i/>
          <w:iCs/>
        </w:rPr>
        <w:t>ali želite enoposteljno sobo</w:t>
      </w:r>
      <w:r w:rsidR="00DE2B9D">
        <w:rPr>
          <w:i/>
          <w:iCs/>
        </w:rPr>
        <w:t xml:space="preserve"> z doplačilom,</w:t>
      </w:r>
    </w:p>
    <w:p w14:paraId="69F917C6" w14:textId="1153CFCE" w:rsidR="00DE2B9D" w:rsidRDefault="00DE2B9D" w:rsidP="006357C9">
      <w:pPr>
        <w:pStyle w:val="Odstavekseznama"/>
        <w:numPr>
          <w:ilvl w:val="0"/>
          <w:numId w:val="4"/>
        </w:numPr>
        <w:rPr>
          <w:i/>
          <w:iCs/>
        </w:rPr>
      </w:pPr>
      <w:r>
        <w:rPr>
          <w:i/>
          <w:iCs/>
        </w:rPr>
        <w:t>bi šli na izlet z ladjico Modra špolja,</w:t>
      </w:r>
    </w:p>
    <w:p w14:paraId="5C8447E1" w14:textId="72BDD9FF" w:rsidR="00DE2B9D" w:rsidRPr="006357C9" w:rsidRDefault="00DE2B9D" w:rsidP="006357C9">
      <w:pPr>
        <w:pStyle w:val="Odstavekseznama"/>
        <w:numPr>
          <w:ilvl w:val="0"/>
          <w:numId w:val="4"/>
        </w:numPr>
        <w:rPr>
          <w:i/>
          <w:iCs/>
        </w:rPr>
      </w:pPr>
      <w:r>
        <w:rPr>
          <w:i/>
          <w:iCs/>
        </w:rPr>
        <w:t>Ob povratku ste za naslednjo izbiro: A-Šibenik, B-Slapovi Krke, C-Dalmatinska vas......... (prilagodili se bomo odločitvi večine)</w:t>
      </w:r>
    </w:p>
    <w:p w14:paraId="69E52274" w14:textId="6C979060" w:rsidR="006357C9" w:rsidRDefault="00DE2B9D" w:rsidP="000257D1">
      <w:pPr>
        <w:rPr>
          <w:i/>
          <w:iCs/>
        </w:rPr>
      </w:pPr>
      <w:r>
        <w:rPr>
          <w:i/>
          <w:iCs/>
        </w:rPr>
        <w:t>Dne 16. 6. naredimo prijavo in rezervacijo, ob kateri nakažete 30% akontacije (tudi za dodatna izleta po povratku)</w:t>
      </w:r>
      <w:r w:rsidR="0042068A">
        <w:rPr>
          <w:i/>
          <w:iCs/>
        </w:rPr>
        <w:t xml:space="preserve"> višino </w:t>
      </w:r>
      <w:r>
        <w:rPr>
          <w:i/>
          <w:iCs/>
        </w:rPr>
        <w:t xml:space="preserve"> znesk</w:t>
      </w:r>
      <w:r w:rsidR="0042068A">
        <w:rPr>
          <w:i/>
          <w:iCs/>
        </w:rPr>
        <w:t>a</w:t>
      </w:r>
      <w:r>
        <w:rPr>
          <w:i/>
          <w:iCs/>
        </w:rPr>
        <w:t xml:space="preserve"> vam bomo sporočili.</w:t>
      </w:r>
    </w:p>
    <w:p w14:paraId="0B6D8A1A" w14:textId="78944600" w:rsidR="00DE2B9D" w:rsidRDefault="00DE2B9D" w:rsidP="000257D1">
      <w:pPr>
        <w:rPr>
          <w:i/>
          <w:iCs/>
        </w:rPr>
      </w:pPr>
      <w:r>
        <w:rPr>
          <w:i/>
          <w:iCs/>
        </w:rPr>
        <w:t>Pred izletom - 10 dni oziroma 30. 9. 2025 je potrebno nakazati še razliko do 100% plačila izleta.</w:t>
      </w:r>
    </w:p>
    <w:p w14:paraId="3ABE5473" w14:textId="77777777" w:rsidR="00DE2B9D" w:rsidRDefault="00DE2B9D" w:rsidP="000257D1">
      <w:pPr>
        <w:rPr>
          <w:i/>
          <w:iCs/>
        </w:rPr>
      </w:pPr>
    </w:p>
    <w:p w14:paraId="5C6EFBF5" w14:textId="28C4D9FF" w:rsidR="0042068A" w:rsidRPr="000257D1" w:rsidRDefault="00DE2B9D" w:rsidP="000257D1">
      <w:pPr>
        <w:rPr>
          <w:i/>
          <w:iCs/>
        </w:rPr>
      </w:pPr>
      <w:r>
        <w:rPr>
          <w:i/>
          <w:iCs/>
        </w:rPr>
        <w:t>Vse d</w:t>
      </w:r>
      <w:r w:rsidR="006357C9">
        <w:rPr>
          <w:i/>
          <w:iCs/>
        </w:rPr>
        <w:t>odatne informacije</w:t>
      </w:r>
      <w:r>
        <w:rPr>
          <w:i/>
          <w:iCs/>
        </w:rPr>
        <w:t xml:space="preserve"> in pojasnila </w:t>
      </w:r>
      <w:r>
        <w:rPr>
          <w:b/>
          <w:bCs/>
          <w:i/>
          <w:iCs/>
        </w:rPr>
        <w:t>–</w:t>
      </w:r>
      <w:r w:rsidRPr="00DE2B9D">
        <w:rPr>
          <w:b/>
          <w:bCs/>
          <w:i/>
          <w:iCs/>
        </w:rPr>
        <w:t xml:space="preserve"> </w:t>
      </w:r>
      <w:r w:rsidR="006357C9" w:rsidRPr="00DE2B9D">
        <w:rPr>
          <w:b/>
          <w:bCs/>
          <w:i/>
          <w:iCs/>
        </w:rPr>
        <w:t>predsednik</w:t>
      </w:r>
      <w:r>
        <w:rPr>
          <w:i/>
          <w:iCs/>
        </w:rPr>
        <w:t xml:space="preserve"> OZVVS ZASAVJE</w:t>
      </w:r>
      <w:r w:rsidR="006357C9">
        <w:rPr>
          <w:i/>
          <w:iCs/>
        </w:rPr>
        <w:t>.</w:t>
      </w:r>
    </w:p>
    <w:sectPr w:rsidR="0042068A" w:rsidRPr="000257D1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747365" w14:textId="77777777" w:rsidR="005C08E3" w:rsidRDefault="005C08E3" w:rsidP="00916A97">
      <w:pPr>
        <w:spacing w:after="0" w:line="240" w:lineRule="auto"/>
      </w:pPr>
      <w:r>
        <w:separator/>
      </w:r>
    </w:p>
  </w:endnote>
  <w:endnote w:type="continuationSeparator" w:id="0">
    <w:p w14:paraId="65C12D4F" w14:textId="77777777" w:rsidR="005C08E3" w:rsidRDefault="005C08E3" w:rsidP="00916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38CBDC" w14:textId="723A74A0" w:rsidR="00916A97" w:rsidRPr="00916A97" w:rsidRDefault="003D7631" w:rsidP="00916A97">
    <w:pPr>
      <w:pStyle w:val="Noga"/>
      <w:jc w:val="center"/>
      <w:rPr>
        <w:rFonts w:ascii="Calibri" w:hAnsi="Calibri" w:cs="Calibri"/>
        <w:sz w:val="22"/>
        <w:szCs w:val="22"/>
      </w:rPr>
    </w:pPr>
    <w:r>
      <w:rPr>
        <w:rFonts w:ascii="Calibri" w:hAnsi="Calibri" w:cs="Calibri"/>
        <w:sz w:val="22"/>
        <w:szCs w:val="22"/>
      </w:rPr>
      <w:t xml:space="preserve">Turistična agencija </w:t>
    </w:r>
    <w:r w:rsidR="00916A97" w:rsidRPr="00916A97">
      <w:rPr>
        <w:rFonts w:ascii="Calibri" w:hAnsi="Calibri" w:cs="Calibri"/>
        <w:sz w:val="22"/>
        <w:szCs w:val="22"/>
      </w:rPr>
      <w:t xml:space="preserve">Ojla,  </w:t>
    </w:r>
    <w:r>
      <w:rPr>
        <w:rFonts w:ascii="Calibri" w:hAnsi="Calibri" w:cs="Calibri"/>
        <w:sz w:val="22"/>
        <w:szCs w:val="22"/>
      </w:rPr>
      <w:t>Trg revolucije 25 c</w:t>
    </w:r>
    <w:r w:rsidR="00916A97" w:rsidRPr="00916A97">
      <w:rPr>
        <w:rFonts w:ascii="Calibri" w:hAnsi="Calibri" w:cs="Calibri"/>
        <w:sz w:val="22"/>
        <w:szCs w:val="22"/>
      </w:rPr>
      <w:t xml:space="preserve">, </w:t>
    </w:r>
    <w:r>
      <w:rPr>
        <w:rFonts w:ascii="Calibri" w:hAnsi="Calibri" w:cs="Calibri"/>
        <w:sz w:val="22"/>
        <w:szCs w:val="22"/>
      </w:rPr>
      <w:t>1420 Trbovlje</w:t>
    </w:r>
  </w:p>
  <w:p w14:paraId="52F1988D" w14:textId="49DA8A6E" w:rsidR="00916A97" w:rsidRPr="00916A97" w:rsidRDefault="00916A97" w:rsidP="00916A97">
    <w:pPr>
      <w:pStyle w:val="Noga"/>
      <w:jc w:val="center"/>
      <w:rPr>
        <w:rFonts w:ascii="Calibri" w:hAnsi="Calibri" w:cs="Calibri"/>
        <w:sz w:val="22"/>
        <w:szCs w:val="22"/>
      </w:rPr>
    </w:pPr>
    <w:r w:rsidRPr="00916A97">
      <w:rPr>
        <w:rFonts w:ascii="Calibri" w:hAnsi="Calibri" w:cs="Calibri"/>
        <w:sz w:val="22"/>
        <w:szCs w:val="22"/>
      </w:rPr>
      <w:t>0</w:t>
    </w:r>
    <w:r w:rsidR="003D7631">
      <w:rPr>
        <w:rFonts w:ascii="Calibri" w:hAnsi="Calibri" w:cs="Calibri"/>
        <w:sz w:val="22"/>
        <w:szCs w:val="22"/>
      </w:rPr>
      <w:t>40 591 999</w:t>
    </w:r>
    <w:r w:rsidRPr="00916A97">
      <w:rPr>
        <w:rFonts w:ascii="Calibri" w:hAnsi="Calibri" w:cs="Calibri"/>
        <w:sz w:val="22"/>
        <w:szCs w:val="22"/>
      </w:rPr>
      <w:t xml:space="preserve">,  </w:t>
    </w:r>
    <w:hyperlink r:id="rId1" w:history="1">
      <w:r w:rsidRPr="00916A97">
        <w:rPr>
          <w:rStyle w:val="Hiperpovezava"/>
          <w:rFonts w:ascii="Calibri" w:hAnsi="Calibri" w:cs="Calibri"/>
          <w:sz w:val="22"/>
          <w:szCs w:val="22"/>
        </w:rPr>
        <w:t>www.ojla.si</w:t>
      </w:r>
    </w:hyperlink>
    <w:r w:rsidRPr="00916A97">
      <w:rPr>
        <w:rFonts w:ascii="Calibri" w:hAnsi="Calibri" w:cs="Calibri"/>
        <w:sz w:val="22"/>
        <w:szCs w:val="22"/>
      </w:rPr>
      <w:t xml:space="preserve">;  </w:t>
    </w:r>
    <w:r w:rsidR="003D7631">
      <w:rPr>
        <w:rFonts w:ascii="Calibri" w:hAnsi="Calibri" w:cs="Calibri"/>
        <w:sz w:val="22"/>
        <w:szCs w:val="22"/>
      </w:rPr>
      <w:t>trbovlje@ojla.si</w:t>
    </w:r>
  </w:p>
  <w:p w14:paraId="19764D11" w14:textId="77777777" w:rsidR="00916A97" w:rsidRDefault="00916A9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2A6172" w14:textId="77777777" w:rsidR="005C08E3" w:rsidRDefault="005C08E3" w:rsidP="00916A97">
      <w:pPr>
        <w:spacing w:after="0" w:line="240" w:lineRule="auto"/>
      </w:pPr>
      <w:r>
        <w:separator/>
      </w:r>
    </w:p>
  </w:footnote>
  <w:footnote w:type="continuationSeparator" w:id="0">
    <w:p w14:paraId="162666E8" w14:textId="77777777" w:rsidR="005C08E3" w:rsidRDefault="005C08E3" w:rsidP="00916A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C233BB" w14:textId="77777777" w:rsidR="00916A97" w:rsidRDefault="00916A97" w:rsidP="00916A97">
    <w:pPr>
      <w:pStyle w:val="Glava"/>
      <w:jc w:val="center"/>
    </w:pPr>
    <w:r>
      <w:rPr>
        <w:noProof/>
        <w:lang w:eastAsia="sl-SI"/>
      </w:rPr>
      <w:drawing>
        <wp:inline distT="0" distB="0" distL="0" distR="0" wp14:anchorId="7C017145" wp14:editId="5E635BE0">
          <wp:extent cx="1127796" cy="800100"/>
          <wp:effectExtent l="0" t="0" r="0" b="0"/>
          <wp:docPr id="598427835" name="Slika 1" descr="Slika, ki vsebuje besede grafika, grafično oblikovanje, pisava, sličic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8427835" name="Slika 1" descr="Slika, ki vsebuje besede grafika, grafično oblikovanje, pisava, sličica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213" cy="8160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C5AB3"/>
    <w:multiLevelType w:val="hybridMultilevel"/>
    <w:tmpl w:val="CAE42256"/>
    <w:lvl w:ilvl="0" w:tplc="A9221966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2425ED"/>
    <w:multiLevelType w:val="hybridMultilevel"/>
    <w:tmpl w:val="2D78DD62"/>
    <w:lvl w:ilvl="0" w:tplc="92DA5F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2B2AF7"/>
    <w:multiLevelType w:val="hybridMultilevel"/>
    <w:tmpl w:val="1C4CDDFC"/>
    <w:lvl w:ilvl="0" w:tplc="A9221966">
      <w:start w:val="3"/>
      <w:numFmt w:val="bullet"/>
      <w:lvlText w:val="-"/>
      <w:lvlJc w:val="left"/>
      <w:pPr>
        <w:ind w:left="774" w:hanging="360"/>
      </w:pPr>
      <w:rPr>
        <w:rFonts w:ascii="Aptos" w:eastAsiaTheme="minorHAnsi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57BC008B"/>
    <w:multiLevelType w:val="hybridMultilevel"/>
    <w:tmpl w:val="D81063C6"/>
    <w:lvl w:ilvl="0" w:tplc="4404B76A">
      <w:start w:val="3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B2B"/>
    <w:rsid w:val="000257D1"/>
    <w:rsid w:val="00111622"/>
    <w:rsid w:val="001528BB"/>
    <w:rsid w:val="001739E1"/>
    <w:rsid w:val="00191D23"/>
    <w:rsid w:val="0020596F"/>
    <w:rsid w:val="002429D3"/>
    <w:rsid w:val="00383B5B"/>
    <w:rsid w:val="003B21AD"/>
    <w:rsid w:val="003D0010"/>
    <w:rsid w:val="003D6611"/>
    <w:rsid w:val="003D7631"/>
    <w:rsid w:val="0042068A"/>
    <w:rsid w:val="00525116"/>
    <w:rsid w:val="00535C30"/>
    <w:rsid w:val="00546356"/>
    <w:rsid w:val="005C08E3"/>
    <w:rsid w:val="006357C9"/>
    <w:rsid w:val="00656D2B"/>
    <w:rsid w:val="006636E1"/>
    <w:rsid w:val="00665959"/>
    <w:rsid w:val="007477BB"/>
    <w:rsid w:val="00774C8E"/>
    <w:rsid w:val="008351D2"/>
    <w:rsid w:val="008A29AA"/>
    <w:rsid w:val="00916A97"/>
    <w:rsid w:val="00944DD8"/>
    <w:rsid w:val="00960337"/>
    <w:rsid w:val="0096491A"/>
    <w:rsid w:val="00A37A08"/>
    <w:rsid w:val="00BE2F78"/>
    <w:rsid w:val="00C61AEC"/>
    <w:rsid w:val="00CC5D15"/>
    <w:rsid w:val="00DD02F1"/>
    <w:rsid w:val="00DE2B9D"/>
    <w:rsid w:val="00DE5DAE"/>
    <w:rsid w:val="00E27E65"/>
    <w:rsid w:val="00EB2B2B"/>
    <w:rsid w:val="00EE4465"/>
    <w:rsid w:val="00F170C7"/>
    <w:rsid w:val="00F20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94C42B"/>
  <w15:chartTrackingRefBased/>
  <w15:docId w15:val="{D147C731-8503-4B30-808A-B8BD1EEF4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916A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916A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916A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916A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916A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916A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916A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916A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916A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916A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916A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916A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916A97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916A97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916A97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916A97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916A97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916A97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916A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916A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916A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916A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916A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916A97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916A97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916A97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916A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916A97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916A97"/>
    <w:rPr>
      <w:b/>
      <w:bCs/>
      <w:smallCaps/>
      <w:color w:val="0F4761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916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16A97"/>
  </w:style>
  <w:style w:type="paragraph" w:styleId="Noga">
    <w:name w:val="footer"/>
    <w:basedOn w:val="Navaden"/>
    <w:link w:val="NogaZnak"/>
    <w:uiPriority w:val="99"/>
    <w:unhideWhenUsed/>
    <w:rsid w:val="00916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16A97"/>
  </w:style>
  <w:style w:type="character" w:styleId="Hiperpovezava">
    <w:name w:val="Hyperlink"/>
    <w:basedOn w:val="Privzetapisavaodstavka"/>
    <w:uiPriority w:val="99"/>
    <w:unhideWhenUsed/>
    <w:rsid w:val="00916A97"/>
    <w:rPr>
      <w:color w:val="467886" w:themeColor="hyperlink"/>
      <w:u w:val="single"/>
    </w:rPr>
  </w:style>
  <w:style w:type="table" w:styleId="Tabelamrea">
    <w:name w:val="Table Grid"/>
    <w:basedOn w:val="Navadnatabela"/>
    <w:uiPriority w:val="39"/>
    <w:rsid w:val="00656D2B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6357C9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1528B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4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ozvvs.zasavje.info@gmail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rvaska.net/hoteli/otok-vis/hotel-issa.htm?gad_source=1&amp;gad_campaignid=251734867&amp;gbraid=0AAAAAD_pm0pAbfChCBn0pdGDds7SRqBki&amp;gclid=CjwKCAjw3MXBBhAzEiwA0vLXQRbhJk-W-NBRrMzInNGGI_RS4L3ZN6m9q_QKo_MJisJ4ZJre8s64PxoCNosQAvD_BwE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jla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na\Documents\Officeove%20predloge%20po%20meri\OJLA%20PREDLOGA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1735D96017224E955C5F6F6348FC59" ma:contentTypeVersion="13" ma:contentTypeDescription="Ustvari nov dokument." ma:contentTypeScope="" ma:versionID="87f9e1f5f201beebb37869e3e731a7a1">
  <xsd:schema xmlns:xsd="http://www.w3.org/2001/XMLSchema" xmlns:xs="http://www.w3.org/2001/XMLSchema" xmlns:p="http://schemas.microsoft.com/office/2006/metadata/properties" xmlns:ns2="5af7b538-4c8e-4da7-b0c8-98025809863c" xmlns:ns3="cc797d6f-13d0-4981-8759-383cbf9879e5" targetNamespace="http://schemas.microsoft.com/office/2006/metadata/properties" ma:root="true" ma:fieldsID="6365b7e11ff8228648c3330a327d898b" ns2:_="" ns3:_="">
    <xsd:import namespace="5af7b538-4c8e-4da7-b0c8-98025809863c"/>
    <xsd:import namespace="cc797d6f-13d0-4981-8759-383cbf9879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f7b538-4c8e-4da7-b0c8-9802580986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Oznake slike" ma:readOnly="false" ma:fieldId="{5cf76f15-5ced-4ddc-b409-7134ff3c332f}" ma:taxonomyMulti="true" ma:sspId="edd65f20-7c94-4b35-a812-4ee0ff69051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97d6f-13d0-4981-8759-383cbf9879e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e6a2227-2c69-4fee-91ae-8e6f6f4251c1}" ma:internalName="TaxCatchAll" ma:showField="CatchAllData" ma:web="cc797d6f-13d0-4981-8759-383cbf9879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f7b538-4c8e-4da7-b0c8-98025809863c">
      <Terms xmlns="http://schemas.microsoft.com/office/infopath/2007/PartnerControls"/>
    </lcf76f155ced4ddcb4097134ff3c332f>
    <TaxCatchAll xmlns="cc797d6f-13d0-4981-8759-383cbf9879e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1885BF-1094-40D0-A8A5-B542A3F9F7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f7b538-4c8e-4da7-b0c8-98025809863c"/>
    <ds:schemaRef ds:uri="cc797d6f-13d0-4981-8759-383cbf9879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1DA7BF-EA15-434F-9848-578508831E61}">
  <ds:schemaRefs>
    <ds:schemaRef ds:uri="http://schemas.microsoft.com/office/2006/metadata/properties"/>
    <ds:schemaRef ds:uri="http://schemas.microsoft.com/office/infopath/2007/PartnerControls"/>
    <ds:schemaRef ds:uri="5af7b538-4c8e-4da7-b0c8-98025809863c"/>
    <ds:schemaRef ds:uri="cc797d6f-13d0-4981-8759-383cbf9879e5"/>
  </ds:schemaRefs>
</ds:datastoreItem>
</file>

<file path=customXml/itemProps3.xml><?xml version="1.0" encoding="utf-8"?>
<ds:datastoreItem xmlns:ds="http://schemas.openxmlformats.org/officeDocument/2006/customXml" ds:itemID="{7863A02D-921B-42F2-85A1-D1529DEA42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OJLA PREDLOGA</Template>
  <TotalTime>1</TotalTime>
  <Pages>3</Pages>
  <Words>584</Words>
  <Characters>3329</Characters>
  <Application>Microsoft Office Word</Application>
  <DocSecurity>0</DocSecurity>
  <Lines>27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Admin</cp:lastModifiedBy>
  <cp:revision>2</cp:revision>
  <dcterms:created xsi:type="dcterms:W3CDTF">2025-05-29T13:16:00Z</dcterms:created>
  <dcterms:modified xsi:type="dcterms:W3CDTF">2025-05-29T13:16:00Z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0x010100C01735D96017224E955C5F6F6348FC59</vt:lpwstr>
  </property>
  <property fmtid="{D5CDD505-2E9C-101B-9397-08002B2CF9AE}" pid="3" name="MediaServiceImageTags">
    <vt:lpwstr/>
  </property>
</Properties>
</file>